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747" w:type="dxa"/>
        <w:tblLook w:val="04A0"/>
      </w:tblPr>
      <w:tblGrid>
        <w:gridCol w:w="4503"/>
        <w:gridCol w:w="5244"/>
      </w:tblGrid>
      <w:tr w:rsidR="00E67708" w:rsidRPr="00D130B5" w:rsidTr="00E67708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6E48F3" w:rsidRPr="00D130B5" w:rsidRDefault="006E48F3" w:rsidP="009308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12725"/>
                  <wp:effectExtent l="0" t="0" r="0" b="0"/>
                  <wp:wrapNone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12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D130B5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31140"/>
                  <wp:effectExtent l="0" t="0" r="0" b="0"/>
                  <wp:wrapNone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31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D130B5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31140"/>
                  <wp:effectExtent l="0" t="0" r="0" b="0"/>
                  <wp:wrapNone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31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D130B5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12725"/>
                  <wp:effectExtent l="0" t="0" r="0" b="0"/>
                  <wp:wrapNone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12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D130B5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>Progetto 20% Internazionalizzazione</w:t>
            </w: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D130B5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>Servizio di accompagnamento all’estero</w:t>
            </w: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</w:pPr>
            <w:r w:rsidRPr="00D130B5"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 xml:space="preserve">Missione di </w:t>
            </w:r>
            <w:proofErr w:type="spellStart"/>
            <w:r w:rsidRPr="00D130B5"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>incoming</w:t>
            </w:r>
            <w:proofErr w:type="spellEnd"/>
            <w:r w:rsidRPr="00D130B5"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 xml:space="preserve"> SNIM 2026</w:t>
            </w: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</w:pPr>
            <w:r w:rsidRPr="00D130B5"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>di buyer provenienti dai Paesi europei e nord-africani</w:t>
            </w:r>
          </w:p>
          <w:p w:rsidR="006E48F3" w:rsidRPr="00D130B5" w:rsidRDefault="006E48F3" w:rsidP="006E48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i/>
                <w:color w:val="000000"/>
                <w:sz w:val="24"/>
                <w:szCs w:val="24"/>
              </w:rPr>
            </w:pPr>
            <w:r w:rsidRPr="00D130B5">
              <w:rPr>
                <w:rFonts w:ascii="Palatino Linotype" w:eastAsia="Cambria" w:hAnsi="Palatino Linotype" w:cs="Cambria"/>
                <w:b/>
                <w:i/>
                <w:color w:val="000000"/>
                <w:sz w:val="24"/>
                <w:szCs w:val="24"/>
              </w:rPr>
              <w:t>– 22-23 ottobre 2026 –</w:t>
            </w:r>
          </w:p>
          <w:p w:rsidR="006E48F3" w:rsidRPr="00D130B5" w:rsidRDefault="006E48F3" w:rsidP="009308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i/>
                <w:color w:val="000000"/>
                <w:sz w:val="24"/>
                <w:szCs w:val="24"/>
              </w:rPr>
            </w:pPr>
          </w:p>
        </w:tc>
      </w:tr>
      <w:tr w:rsidR="00E67708" w:rsidRPr="00D130B5" w:rsidTr="00E67708"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7708" w:rsidRPr="00D130B5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</w:p>
        </w:tc>
      </w:tr>
      <w:tr w:rsidR="00E67708" w:rsidRPr="00D130B5" w:rsidTr="00A305F2">
        <w:tc>
          <w:tcPr>
            <w:tcW w:w="4503" w:type="dxa"/>
          </w:tcPr>
          <w:p w:rsidR="005411D4" w:rsidRPr="00D130B5" w:rsidRDefault="00A305F2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R</w:t>
            </w:r>
            <w:r w:rsidR="00E67708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agione sociale</w:t>
            </w:r>
          </w:p>
          <w:p w:rsidR="00E67708" w:rsidRPr="00D130B5" w:rsidRDefault="00A305F2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Company </w:t>
            </w: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n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ame</w:t>
            </w:r>
            <w:proofErr w:type="spellEnd"/>
          </w:p>
        </w:tc>
        <w:tc>
          <w:tcPr>
            <w:tcW w:w="5244" w:type="dxa"/>
          </w:tcPr>
          <w:p w:rsidR="00E67708" w:rsidRPr="00D130B5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</w:p>
        </w:tc>
      </w:tr>
      <w:tr w:rsidR="005411D4" w:rsidRPr="00D130B5" w:rsidTr="00A305F2">
        <w:tc>
          <w:tcPr>
            <w:tcW w:w="4503" w:type="dxa"/>
          </w:tcPr>
          <w:p w:rsidR="00C95839" w:rsidRPr="00D130B5" w:rsidRDefault="00A305F2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Sede legale e o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perativa</w:t>
            </w:r>
          </w:p>
          <w:p w:rsidR="005411D4" w:rsidRPr="00D130B5" w:rsidRDefault="00A305F2" w:rsidP="00A305F2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L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egal</w:t>
            </w:r>
            <w:proofErr w:type="spellEnd"/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and </w:t>
            </w: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o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perational</w:t>
            </w:r>
            <w:proofErr w:type="spellEnd"/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Headquarter</w:t>
            </w:r>
            <w:proofErr w:type="spellEnd"/>
          </w:p>
        </w:tc>
        <w:tc>
          <w:tcPr>
            <w:tcW w:w="5244" w:type="dxa"/>
          </w:tcPr>
          <w:p w:rsidR="005411D4" w:rsidRPr="00D130B5" w:rsidRDefault="005411D4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</w:p>
        </w:tc>
      </w:tr>
      <w:tr w:rsidR="00676AEB" w:rsidRPr="00D130B5" w:rsidTr="00A305F2">
        <w:tc>
          <w:tcPr>
            <w:tcW w:w="4503" w:type="dxa"/>
          </w:tcPr>
          <w:p w:rsidR="00676AEB" w:rsidRPr="00D130B5" w:rsidRDefault="00A305F2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S</w:t>
            </w:r>
            <w:r w:rsidR="00676AEB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ettore</w:t>
            </w:r>
            <w:proofErr w:type="spellEnd"/>
            <w:r w:rsidR="00676AEB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="00676AEB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nautico</w:t>
            </w:r>
            <w:proofErr w:type="spellEnd"/>
          </w:p>
          <w:p w:rsidR="00676AEB" w:rsidRPr="00D130B5" w:rsidRDefault="009E18B8" w:rsidP="009E18B8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 xml:space="preserve">Nautical industry </w:t>
            </w:r>
            <w:r w:rsidR="00676AEB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sector</w:t>
            </w:r>
          </w:p>
        </w:tc>
        <w:tc>
          <w:tcPr>
            <w:tcW w:w="5244" w:type="dxa"/>
          </w:tcPr>
          <w:p w:rsidR="00676AEB" w:rsidRPr="00D130B5" w:rsidRDefault="00676AEB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  <w:lang w:val="en-GB"/>
              </w:rPr>
            </w:pPr>
          </w:p>
        </w:tc>
      </w:tr>
      <w:tr w:rsidR="005411D4" w:rsidRPr="00D130B5" w:rsidTr="00A305F2">
        <w:tc>
          <w:tcPr>
            <w:tcW w:w="4503" w:type="dxa"/>
          </w:tcPr>
          <w:p w:rsidR="00C95839" w:rsidRPr="00D130B5" w:rsidRDefault="005411D4" w:rsidP="005411D4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Vicinanza a Porti/Infrastrutture</w:t>
            </w:r>
          </w:p>
          <w:p w:rsidR="009E18B8" w:rsidRPr="00D130B5" w:rsidRDefault="005411D4" w:rsidP="005411D4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Proximity</w:t>
            </w:r>
            <w:proofErr w:type="spellEnd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to</w:t>
            </w:r>
            <w:proofErr w:type="spellEnd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Ports</w:t>
            </w:r>
            <w:proofErr w:type="spellEnd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/</w:t>
            </w: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Infrastructure</w:t>
            </w:r>
            <w:proofErr w:type="spellEnd"/>
          </w:p>
        </w:tc>
        <w:tc>
          <w:tcPr>
            <w:tcW w:w="5244" w:type="dxa"/>
          </w:tcPr>
          <w:p w:rsidR="005411D4" w:rsidRPr="00D130B5" w:rsidRDefault="005411D4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  <w:lang w:val="en-GB"/>
              </w:rPr>
            </w:pPr>
          </w:p>
        </w:tc>
      </w:tr>
      <w:tr w:rsidR="00E67708" w:rsidRPr="00D130B5" w:rsidTr="00A305F2">
        <w:tc>
          <w:tcPr>
            <w:tcW w:w="4503" w:type="dxa"/>
          </w:tcPr>
          <w:p w:rsidR="00C95839" w:rsidRPr="00D130B5" w:rsidRDefault="00A305F2" w:rsidP="005411D4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Sito</w:t>
            </w:r>
            <w:proofErr w:type="spellEnd"/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 xml:space="preserve"> web &amp; s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ocial</w:t>
            </w:r>
          </w:p>
          <w:p w:rsidR="00E67708" w:rsidRPr="00D130B5" w:rsidRDefault="00A305F2" w:rsidP="005411D4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</w:pP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 xml:space="preserve">Website &amp; social </w:t>
            </w:r>
            <w:r w:rsidR="009E18B8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 xml:space="preserve">media </w:t>
            </w:r>
            <w:r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l</w:t>
            </w:r>
            <w:r w:rsidR="005411D4" w:rsidRPr="00D130B5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val="en-GB" w:eastAsia="it-IT"/>
              </w:rPr>
              <w:t>inks</w:t>
            </w:r>
          </w:p>
        </w:tc>
        <w:tc>
          <w:tcPr>
            <w:tcW w:w="5244" w:type="dxa"/>
          </w:tcPr>
          <w:p w:rsidR="00E67708" w:rsidRPr="00D130B5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  <w:lang w:val="en-GB"/>
              </w:rPr>
            </w:pPr>
          </w:p>
        </w:tc>
      </w:tr>
    </w:tbl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540133" w:rsidRPr="00D130B5" w:rsidRDefault="009308C7" w:rsidP="00897DE8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Settore aziendale e </w:t>
      </w:r>
      <w:r w:rsidR="00676AEB" w:rsidRPr="00D130B5">
        <w:rPr>
          <w:rFonts w:ascii="Palatino Linotype" w:hAnsi="Palatino Linotype"/>
          <w:b/>
          <w:smallCaps/>
          <w:sz w:val="26"/>
          <w:szCs w:val="26"/>
        </w:rPr>
        <w:t>posizionamento</w:t>
      </w:r>
    </w:p>
    <w:p w:rsidR="00897DE8" w:rsidRPr="00D130B5" w:rsidRDefault="00676AEB" w:rsidP="00897DE8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>B</w:t>
      </w:r>
      <w:r w:rsidR="00897DE8" w:rsidRPr="00D130B5">
        <w:rPr>
          <w:rFonts w:ascii="Palatino Linotype" w:hAnsi="Palatino Linotype"/>
          <w:b/>
          <w:smallCaps/>
          <w:sz w:val="26"/>
          <w:szCs w:val="26"/>
        </w:rPr>
        <w:t xml:space="preserve">usiness </w:t>
      </w:r>
      <w:proofErr w:type="spellStart"/>
      <w:r w:rsidR="00897DE8" w:rsidRPr="00D130B5">
        <w:rPr>
          <w:rFonts w:ascii="Palatino Linotype" w:hAnsi="Palatino Linotype"/>
          <w:b/>
          <w:smallCaps/>
          <w:sz w:val="26"/>
          <w:szCs w:val="26"/>
        </w:rPr>
        <w:t>sector</w:t>
      </w:r>
      <w:proofErr w:type="spellEnd"/>
      <w:r w:rsidR="00897DE8" w:rsidRPr="00D130B5">
        <w:rPr>
          <w:rFonts w:ascii="Palatino Linotype" w:hAnsi="Palatino Linotype"/>
          <w:b/>
          <w:smallCaps/>
          <w:sz w:val="26"/>
          <w:szCs w:val="26"/>
        </w:rPr>
        <w:t xml:space="preserve"> and </w:t>
      </w:r>
      <w:r w:rsidR="009E18B8" w:rsidRPr="00D130B5">
        <w:rPr>
          <w:rFonts w:ascii="Palatino Linotype" w:hAnsi="Palatino Linotype"/>
          <w:b/>
          <w:smallCaps/>
          <w:sz w:val="26"/>
          <w:szCs w:val="26"/>
        </w:rPr>
        <w:t xml:space="preserve">market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positioning</w:t>
      </w:r>
      <w:proofErr w:type="spellEnd"/>
    </w:p>
    <w:p w:rsidR="009308C7" w:rsidRPr="00D130B5" w:rsidRDefault="009308C7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9308C7" w:rsidRPr="00D130B5" w:rsidRDefault="009308C7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897DE8" w:rsidRPr="00D130B5" w:rsidRDefault="00897DE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897DE8" w:rsidRPr="00D130B5" w:rsidRDefault="00897DE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897DE8" w:rsidRPr="00D130B5" w:rsidRDefault="00897DE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897DE8" w:rsidRPr="00D130B5" w:rsidRDefault="00897DE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897DE8" w:rsidRPr="00D130B5" w:rsidRDefault="00897DE8" w:rsidP="00897DE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p w:rsidR="00676AEB" w:rsidRPr="00D130B5" w:rsidRDefault="00676AEB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p w:rsidR="00897DE8" w:rsidRPr="00D130B5" w:rsidRDefault="00897DE8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p w:rsidR="00540133" w:rsidRPr="00D130B5" w:rsidRDefault="00897DE8" w:rsidP="00897DE8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lastRenderedPageBreak/>
        <w:t>La nostra offerta</w:t>
      </w:r>
    </w:p>
    <w:p w:rsidR="00897DE8" w:rsidRPr="00D130B5" w:rsidRDefault="00A305F2" w:rsidP="00897DE8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Our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o</w:t>
      </w:r>
      <w:r w:rsidR="00897DE8" w:rsidRPr="00D130B5">
        <w:rPr>
          <w:rFonts w:ascii="Palatino Linotype" w:hAnsi="Palatino Linotype"/>
          <w:b/>
          <w:smallCaps/>
          <w:sz w:val="26"/>
          <w:szCs w:val="26"/>
        </w:rPr>
        <w:t>ffer</w:t>
      </w:r>
      <w:proofErr w:type="spellEnd"/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tbl>
      <w:tblPr>
        <w:tblW w:w="9746" w:type="dxa"/>
        <w:tblInd w:w="33" w:type="dxa"/>
        <w:tblLayout w:type="fixed"/>
        <w:tblLook w:val="0400"/>
      </w:tblPr>
      <w:tblGrid>
        <w:gridCol w:w="3237"/>
        <w:gridCol w:w="6509"/>
      </w:tblGrid>
      <w:tr w:rsidR="00540133" w:rsidRPr="00D130B5" w:rsidTr="005429F9">
        <w:trPr>
          <w:trHeight w:val="406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33" w:rsidRPr="00D130B5" w:rsidRDefault="00897DE8" w:rsidP="009308C7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P</w:t>
            </w:r>
            <w:r w:rsidR="009308C7" w:rsidRPr="00D130B5">
              <w:rPr>
                <w:rFonts w:ascii="Palatino Linotype" w:hAnsi="Palatino Linotype"/>
                <w:smallCaps/>
                <w:sz w:val="24"/>
                <w:szCs w:val="24"/>
              </w:rPr>
              <w:t>rodotto</w:t>
            </w: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/</w:t>
            </w: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Product</w:t>
            </w:r>
            <w:proofErr w:type="spellEnd"/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33" w:rsidRPr="00D130B5" w:rsidRDefault="009308C7" w:rsidP="009308C7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Breve descrizione</w:t>
            </w:r>
            <w:r w:rsidR="00897DE8" w:rsidRPr="00D130B5">
              <w:rPr>
                <w:rFonts w:ascii="Palatino Linotype" w:hAnsi="Palatino Linotype"/>
                <w:smallCaps/>
                <w:sz w:val="24"/>
                <w:szCs w:val="24"/>
              </w:rPr>
              <w:t xml:space="preserve">/Short </w:t>
            </w:r>
            <w:proofErr w:type="spellStart"/>
            <w:r w:rsidR="00897DE8" w:rsidRPr="00D130B5">
              <w:rPr>
                <w:rFonts w:ascii="Palatino Linotype" w:hAnsi="Palatino Linotype"/>
                <w:smallCaps/>
                <w:sz w:val="24"/>
                <w:szCs w:val="24"/>
              </w:rPr>
              <w:t>description</w:t>
            </w:r>
            <w:proofErr w:type="spellEnd"/>
          </w:p>
        </w:tc>
      </w:tr>
      <w:tr w:rsidR="00540133" w:rsidRPr="00D130B5" w:rsidTr="005429F9">
        <w:trPr>
          <w:trHeight w:val="492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76AEB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76AEB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76AEB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76AEB" w:rsidRPr="00D130B5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EB" w:rsidRPr="00D130B5" w:rsidRDefault="00676AEB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</w:tbl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>Capacità produttiva e specifiche tecniche</w:t>
      </w:r>
    </w:p>
    <w:p w:rsidR="00897DE8" w:rsidRPr="00D130B5" w:rsidRDefault="00897DE8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Production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capacity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r w:rsidR="00676AEB" w:rsidRPr="00D130B5">
        <w:rPr>
          <w:rFonts w:ascii="Palatino Linotype" w:hAnsi="Palatino Linotype"/>
          <w:b/>
          <w:smallCaps/>
          <w:sz w:val="26"/>
          <w:szCs w:val="26"/>
        </w:rPr>
        <w:t xml:space="preserve">and </w:t>
      </w:r>
      <w:proofErr w:type="spellStart"/>
      <w:r w:rsidR="00676AEB" w:rsidRPr="00D130B5">
        <w:rPr>
          <w:rFonts w:ascii="Palatino Linotype" w:hAnsi="Palatino Linotype"/>
          <w:b/>
          <w:smallCaps/>
          <w:sz w:val="26"/>
          <w:szCs w:val="26"/>
        </w:rPr>
        <w:t>technical</w:t>
      </w:r>
      <w:proofErr w:type="spellEnd"/>
      <w:r w:rsidR="00676AEB"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="00676AEB" w:rsidRPr="00D130B5">
        <w:rPr>
          <w:rFonts w:ascii="Palatino Linotype" w:hAnsi="Palatino Linotype"/>
          <w:b/>
          <w:smallCaps/>
          <w:sz w:val="26"/>
          <w:szCs w:val="26"/>
        </w:rPr>
        <w:t>specifications</w:t>
      </w:r>
      <w:proofErr w:type="spellEnd"/>
    </w:p>
    <w:p w:rsidR="0081495F" w:rsidRPr="00D130B5" w:rsidRDefault="0081495F" w:rsidP="0081495F">
      <w:pPr>
        <w:pStyle w:val="normal"/>
        <w:suppressAutoHyphens/>
        <w:spacing w:after="0" w:line="240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  <w:r w:rsidRPr="00D130B5">
        <w:rPr>
          <w:rFonts w:ascii="Palatino Linotype" w:hAnsi="Palatino Linotype"/>
          <w:i/>
          <w:sz w:val="24"/>
          <w:szCs w:val="24"/>
        </w:rPr>
        <w:t>Superficie Cantieri/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Facilities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 and </w:t>
      </w:r>
      <w:proofErr w:type="spellStart"/>
      <w:r w:rsidR="00D40650" w:rsidRPr="00D130B5">
        <w:rPr>
          <w:rFonts w:ascii="Palatino Linotype" w:hAnsi="Palatino Linotype"/>
          <w:i/>
          <w:sz w:val="24"/>
          <w:szCs w:val="24"/>
        </w:rPr>
        <w:t>Shipyard</w:t>
      </w:r>
      <w:proofErr w:type="spellEnd"/>
      <w:r w:rsidR="00D40650" w:rsidRPr="00D130B5">
        <w:rPr>
          <w:rFonts w:ascii="Palatino Linotype" w:hAnsi="Palatino Linotype"/>
          <w:i/>
          <w:sz w:val="24"/>
          <w:szCs w:val="24"/>
        </w:rPr>
        <w:t xml:space="preserve"> area</w:t>
      </w:r>
      <w:r w:rsidRPr="00D130B5">
        <w:rPr>
          <w:rFonts w:ascii="Palatino Linotype" w:hAnsi="Palatino Linotype"/>
          <w:i/>
          <w:sz w:val="24"/>
          <w:szCs w:val="24"/>
        </w:rPr>
        <w:t>, Personalizzazioni/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Customization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>, Materiali e tecnologie/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Materials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 and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technologies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, Applicazioni nautiche/Marine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applications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, Tempi Medi di Consegna/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Average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Lead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Time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>, Sostenibilità e Innovazione/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Sustainability</w:t>
      </w:r>
      <w:proofErr w:type="spellEnd"/>
      <w:r w:rsidRPr="00D130B5">
        <w:rPr>
          <w:rFonts w:ascii="Palatino Linotype" w:hAnsi="Palatino Linotype"/>
          <w:i/>
          <w:sz w:val="24"/>
          <w:szCs w:val="24"/>
        </w:rPr>
        <w:t xml:space="preserve"> and </w:t>
      </w:r>
      <w:proofErr w:type="spellStart"/>
      <w:r w:rsidRPr="00D130B5">
        <w:rPr>
          <w:rFonts w:ascii="Palatino Linotype" w:hAnsi="Palatino Linotype"/>
          <w:i/>
          <w:sz w:val="24"/>
          <w:szCs w:val="24"/>
        </w:rPr>
        <w:t>Innovation</w:t>
      </w:r>
      <w:proofErr w:type="spellEnd"/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7C6C0D" w:rsidRPr="00D130B5" w:rsidRDefault="007C6C0D" w:rsidP="007C6C0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7C6C0D" w:rsidRPr="00D130B5" w:rsidRDefault="007C6C0D" w:rsidP="007C6C0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>Certificazioni e conformità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Certifications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and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compliance</w:t>
      </w:r>
      <w:proofErr w:type="spellEnd"/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7C6C0D" w:rsidRPr="00D130B5" w:rsidRDefault="007C6C0D" w:rsidP="007C6C0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7C6C0D" w:rsidRPr="00D130B5" w:rsidRDefault="007C6C0D" w:rsidP="007C6C0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7C6C0D" w:rsidRPr="00D130B5" w:rsidRDefault="007C6C0D" w:rsidP="007C6C0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  <w:lang w:val="en-GB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Logistica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, </w:t>
      </w:r>
      <w:proofErr w:type="spellStart"/>
      <w:r w:rsidR="00676AEB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spedizione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e post-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vendita</w:t>
      </w:r>
      <w:proofErr w:type="spellEnd"/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  <w:lang w:val="en-GB"/>
        </w:rPr>
      </w:pPr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Logistics, </w:t>
      </w:r>
      <w:r w:rsidR="00676AEB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shipping</w:t>
      </w:r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and after-</w:t>
      </w:r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sales</w:t>
      </w:r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service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A36B5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D130B5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4A36B5" w:rsidRPr="00D130B5" w:rsidRDefault="004A36B5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A36B5" w:rsidRPr="00D130B5" w:rsidRDefault="004A36B5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  <w:lang w:val="en-GB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Referenze</w:t>
      </w:r>
      <w:proofErr w:type="spellEnd"/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e </w:t>
      </w:r>
      <w:proofErr w:type="spellStart"/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casi</w:t>
      </w:r>
      <w:proofErr w:type="spellEnd"/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</w:t>
      </w:r>
      <w:proofErr w:type="spellStart"/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di</w:t>
      </w:r>
      <w:proofErr w:type="spellEnd"/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 studio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  <w:lang w:val="en-GB"/>
        </w:rPr>
      </w:pPr>
      <w:r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 xml:space="preserve">References and case </w:t>
      </w:r>
      <w:r w:rsidR="00D40650" w:rsidRPr="00D130B5">
        <w:rPr>
          <w:rFonts w:ascii="Palatino Linotype" w:hAnsi="Palatino Linotype"/>
          <w:b/>
          <w:smallCaps/>
          <w:sz w:val="26"/>
          <w:szCs w:val="26"/>
          <w:lang w:val="en-GB"/>
        </w:rPr>
        <w:t>studies</w:t>
      </w:r>
    </w:p>
    <w:p w:rsidR="00452DF4" w:rsidRPr="00D130B5" w:rsidRDefault="00452DF4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52DF4" w:rsidRPr="00D130B5" w:rsidRDefault="00452DF4" w:rsidP="00452DF4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540133" w:rsidRPr="00D130B5" w:rsidRDefault="00540133" w:rsidP="0040094E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A36B5" w:rsidRPr="00D130B5" w:rsidRDefault="004A36B5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B65009" w:rsidRPr="00D130B5" w:rsidRDefault="00B65009" w:rsidP="00B65009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B65009" w:rsidRPr="00D130B5" w:rsidRDefault="00B65009" w:rsidP="00B65009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B65009" w:rsidRPr="00D130B5" w:rsidRDefault="00B65009" w:rsidP="00B65009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D130B5" w:rsidRDefault="00540133" w:rsidP="00452DF4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lastRenderedPageBreak/>
        <w:t>L</w:t>
      </w:r>
      <w:r w:rsidR="0040094E" w:rsidRPr="00D130B5">
        <w:rPr>
          <w:rFonts w:ascii="Palatino Linotype" w:hAnsi="Palatino Linotype"/>
          <w:b/>
          <w:smallCaps/>
          <w:sz w:val="26"/>
          <w:szCs w:val="26"/>
        </w:rPr>
        <w:t>ivello di esperienza all’estero</w:t>
      </w:r>
    </w:p>
    <w:p w:rsidR="00452DF4" w:rsidRPr="00D130B5" w:rsidRDefault="004A36B5" w:rsidP="004A36B5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Level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of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international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experience</w:t>
      </w:r>
      <w:proofErr w:type="spellEnd"/>
    </w:p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D130B5" w:rsidRDefault="00540133" w:rsidP="009308C7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eastAsia="Arimo" w:hAnsi="Arimo" w:cs="Arimo"/>
          <w:smallCaps/>
          <w:sz w:val="24"/>
          <w:szCs w:val="24"/>
        </w:rPr>
        <w:t>☐</w:t>
      </w:r>
      <w:r w:rsidRPr="00D130B5">
        <w:rPr>
          <w:rFonts w:ascii="Palatino Linotype" w:hAnsi="Palatino Linotype"/>
          <w:smallCaps/>
          <w:sz w:val="24"/>
          <w:szCs w:val="24"/>
        </w:rPr>
        <w:t xml:space="preserve"> N</w:t>
      </w:r>
      <w:r w:rsidR="0040094E" w:rsidRPr="00D130B5">
        <w:rPr>
          <w:rFonts w:ascii="Palatino Linotype" w:hAnsi="Palatino Linotype"/>
          <w:smallCaps/>
          <w:sz w:val="24"/>
          <w:szCs w:val="24"/>
        </w:rPr>
        <w:t>essuna</w:t>
      </w:r>
      <w:r w:rsidR="004A36B5" w:rsidRPr="00D130B5">
        <w:rPr>
          <w:rFonts w:ascii="Palatino Linotype" w:hAnsi="Palatino Linotype"/>
          <w:smallCaps/>
          <w:sz w:val="24"/>
          <w:szCs w:val="24"/>
        </w:rPr>
        <w:t>/None</w:t>
      </w:r>
    </w:p>
    <w:p w:rsidR="00540133" w:rsidRPr="00D130B5" w:rsidRDefault="00540133" w:rsidP="009308C7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eastAsia="Arimo" w:hAnsi="Arimo" w:cs="Arimo"/>
          <w:smallCaps/>
          <w:sz w:val="24"/>
          <w:szCs w:val="24"/>
        </w:rPr>
        <w:t>☐</w:t>
      </w:r>
      <w:r w:rsidRPr="00D130B5">
        <w:rPr>
          <w:rFonts w:ascii="Palatino Linotype" w:hAnsi="Palatino Linotype"/>
          <w:smallCaps/>
          <w:sz w:val="24"/>
          <w:szCs w:val="24"/>
        </w:rPr>
        <w:t xml:space="preserve"> E</w:t>
      </w:r>
      <w:r w:rsidR="0040094E" w:rsidRPr="00D130B5">
        <w:rPr>
          <w:rFonts w:ascii="Palatino Linotype" w:hAnsi="Palatino Linotype"/>
          <w:smallCaps/>
          <w:sz w:val="24"/>
          <w:szCs w:val="24"/>
        </w:rPr>
        <w:t>sperienza limitata</w:t>
      </w:r>
      <w:r w:rsidR="00D40650" w:rsidRPr="00D130B5">
        <w:rPr>
          <w:rFonts w:ascii="Palatino Linotype" w:hAnsi="Palatino Linotype"/>
          <w:smallCaps/>
          <w:sz w:val="24"/>
          <w:szCs w:val="24"/>
        </w:rPr>
        <w:t>/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Limited</w:t>
      </w:r>
      <w:proofErr w:type="spellEnd"/>
      <w:r w:rsidR="004A36B5" w:rsidRPr="00D130B5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experience</w:t>
      </w:r>
      <w:proofErr w:type="spellEnd"/>
    </w:p>
    <w:p w:rsidR="00540133" w:rsidRPr="00D130B5" w:rsidRDefault="00540133" w:rsidP="009308C7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eastAsia="Arimo" w:hAnsi="Arimo" w:cs="Arimo"/>
          <w:smallCaps/>
          <w:sz w:val="24"/>
          <w:szCs w:val="24"/>
        </w:rPr>
        <w:t>☐</w:t>
      </w:r>
      <w:r w:rsidRPr="00D130B5">
        <w:rPr>
          <w:rFonts w:ascii="Palatino Linotype" w:hAnsi="Palatino Linotype"/>
          <w:smallCaps/>
          <w:sz w:val="24"/>
          <w:szCs w:val="24"/>
        </w:rPr>
        <w:t xml:space="preserve"> E</w:t>
      </w:r>
      <w:r w:rsidR="0040094E" w:rsidRPr="00D130B5">
        <w:rPr>
          <w:rFonts w:ascii="Palatino Linotype" w:hAnsi="Palatino Linotype"/>
          <w:smallCaps/>
          <w:sz w:val="24"/>
          <w:szCs w:val="24"/>
        </w:rPr>
        <w:t>sperienza consolidata</w:t>
      </w:r>
      <w:r w:rsidR="004A36B5" w:rsidRPr="00D130B5">
        <w:rPr>
          <w:rFonts w:ascii="Palatino Linotype" w:hAnsi="Palatino Linotype"/>
          <w:smallCaps/>
          <w:sz w:val="24"/>
          <w:szCs w:val="24"/>
        </w:rPr>
        <w:t>/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Consolidated</w:t>
      </w:r>
      <w:proofErr w:type="spellEnd"/>
      <w:r w:rsidR="004A36B5" w:rsidRPr="00D130B5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experience</w:t>
      </w:r>
      <w:proofErr w:type="spellEnd"/>
    </w:p>
    <w:p w:rsidR="00540133" w:rsidRPr="00D130B5" w:rsidRDefault="00540133" w:rsidP="004A36B5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D130B5">
        <w:rPr>
          <w:rFonts w:ascii="Palatino Linotype" w:eastAsia="Arimo" w:hAnsi="Arimo" w:cs="Arimo"/>
          <w:smallCaps/>
          <w:sz w:val="24"/>
          <w:szCs w:val="24"/>
        </w:rPr>
        <w:t>☐</w:t>
      </w:r>
      <w:r w:rsidRPr="00D130B5">
        <w:rPr>
          <w:rFonts w:ascii="Palatino Linotype" w:hAnsi="Palatino Linotype"/>
          <w:smallCaps/>
          <w:sz w:val="24"/>
          <w:szCs w:val="24"/>
        </w:rPr>
        <w:t xml:space="preserve"> P</w:t>
      </w:r>
      <w:r w:rsidR="0040094E" w:rsidRPr="00D130B5">
        <w:rPr>
          <w:rFonts w:ascii="Palatino Linotype" w:hAnsi="Palatino Linotype"/>
          <w:smallCaps/>
          <w:sz w:val="24"/>
          <w:szCs w:val="24"/>
        </w:rPr>
        <w:t>resenza strutturata con sede in loco</w:t>
      </w:r>
      <w:r w:rsidR="004A36B5" w:rsidRPr="00D130B5">
        <w:rPr>
          <w:rFonts w:ascii="Palatino Linotype" w:hAnsi="Palatino Linotype"/>
          <w:smallCaps/>
          <w:sz w:val="24"/>
          <w:szCs w:val="24"/>
        </w:rPr>
        <w:t>/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Structured</w:t>
      </w:r>
      <w:proofErr w:type="spellEnd"/>
      <w:r w:rsidR="004A36B5" w:rsidRPr="00D130B5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presence</w:t>
      </w:r>
      <w:proofErr w:type="spellEnd"/>
      <w:r w:rsidR="004A36B5" w:rsidRPr="00D130B5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="004A36B5" w:rsidRPr="00D130B5">
        <w:rPr>
          <w:rFonts w:ascii="Palatino Linotype" w:hAnsi="Palatino Linotype"/>
          <w:smallCaps/>
          <w:sz w:val="24"/>
          <w:szCs w:val="24"/>
        </w:rPr>
        <w:t>with</w:t>
      </w:r>
      <w:proofErr w:type="spellEnd"/>
      <w:r w:rsidR="004A36B5" w:rsidRPr="00D130B5">
        <w:rPr>
          <w:rFonts w:ascii="Palatino Linotype" w:hAnsi="Palatino Linotype"/>
          <w:smallCaps/>
          <w:sz w:val="24"/>
          <w:szCs w:val="24"/>
        </w:rPr>
        <w:t xml:space="preserve"> on-site office</w:t>
      </w:r>
    </w:p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A36B5" w:rsidRPr="00D130B5" w:rsidRDefault="004A36B5" w:rsidP="004A36B5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>Mercati e clienti</w:t>
      </w:r>
    </w:p>
    <w:p w:rsidR="004A36B5" w:rsidRPr="00D130B5" w:rsidRDefault="004A36B5" w:rsidP="004A36B5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Markets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and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clients</w:t>
      </w:r>
      <w:proofErr w:type="spellEnd"/>
    </w:p>
    <w:p w:rsidR="004A36B5" w:rsidRPr="00D130B5" w:rsidRDefault="004A36B5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tbl>
      <w:tblPr>
        <w:tblW w:w="10139" w:type="dxa"/>
        <w:tblInd w:w="-108" w:type="dxa"/>
        <w:tblLayout w:type="fixed"/>
        <w:tblLook w:val="0400"/>
      </w:tblPr>
      <w:tblGrid>
        <w:gridCol w:w="3114"/>
        <w:gridCol w:w="1280"/>
        <w:gridCol w:w="5745"/>
      </w:tblGrid>
      <w:tr w:rsidR="00540133" w:rsidRPr="00D130B5" w:rsidTr="005B3AE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40094E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P</w:t>
            </w:r>
            <w:r w:rsidR="0040094E" w:rsidRPr="00D130B5">
              <w:rPr>
                <w:rFonts w:ascii="Palatino Linotype" w:hAnsi="Palatino Linotype"/>
                <w:smallCaps/>
                <w:sz w:val="24"/>
                <w:szCs w:val="24"/>
              </w:rPr>
              <w:t>aese</w:t>
            </w:r>
            <w:r w:rsidR="00D40650" w:rsidRPr="00D130B5">
              <w:rPr>
                <w:rFonts w:ascii="Palatino Linotype" w:hAnsi="Palatino Linotype"/>
                <w:smallCaps/>
                <w:sz w:val="24"/>
                <w:szCs w:val="24"/>
              </w:rPr>
              <w:t>/</w:t>
            </w:r>
            <w:proofErr w:type="spellStart"/>
            <w:r w:rsidR="00D40650" w:rsidRPr="00D130B5">
              <w:rPr>
                <w:rFonts w:ascii="Palatino Linotype" w:hAnsi="Palatino Linotype"/>
                <w:smallCaps/>
                <w:sz w:val="24"/>
                <w:szCs w:val="24"/>
              </w:rPr>
              <w:t>C</w:t>
            </w:r>
            <w:r w:rsidR="004A36B5" w:rsidRPr="00D130B5">
              <w:rPr>
                <w:rFonts w:ascii="Palatino Linotype" w:hAnsi="Palatino Linotype"/>
                <w:smallCaps/>
                <w:sz w:val="24"/>
                <w:szCs w:val="24"/>
              </w:rPr>
              <w:t>ountr</w:t>
            </w:r>
            <w:r w:rsidR="00D40650" w:rsidRPr="00D130B5">
              <w:rPr>
                <w:rFonts w:ascii="Palatino Linotype" w:hAnsi="Palatino Linotype"/>
                <w:smallCaps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40094E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E</w:t>
            </w:r>
            <w:r w:rsidR="0040094E" w:rsidRPr="00D130B5">
              <w:rPr>
                <w:rFonts w:ascii="Palatino Linotype" w:hAnsi="Palatino Linotype"/>
                <w:smallCaps/>
                <w:sz w:val="24"/>
                <w:szCs w:val="24"/>
              </w:rPr>
              <w:t>xport</w:t>
            </w: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 xml:space="preserve"> %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676AEB" w:rsidP="0040094E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Tipologia cliente/</w:t>
            </w: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Customer</w:t>
            </w:r>
            <w:proofErr w:type="spellEnd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 xml:space="preserve"> </w:t>
            </w: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type</w:t>
            </w:r>
            <w:proofErr w:type="spellEnd"/>
          </w:p>
        </w:tc>
      </w:tr>
      <w:tr w:rsidR="00540133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D130B5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A0273F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3F" w:rsidRPr="00D130B5" w:rsidRDefault="00A0273F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3F" w:rsidRPr="00D130B5" w:rsidRDefault="00A0273F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3F" w:rsidRPr="00D130B5" w:rsidRDefault="00A0273F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7C6C0D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7C6C0D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C0D" w:rsidRPr="00D130B5" w:rsidRDefault="007C6C0D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D93180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D93180" w:rsidRPr="00D130B5" w:rsidTr="005B3AE8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180" w:rsidRPr="00D130B5" w:rsidRDefault="00D93180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</w:tbl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D130B5" w:rsidRDefault="00540133" w:rsidP="007C6C0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r w:rsidRPr="00D130B5">
        <w:rPr>
          <w:rFonts w:ascii="Palatino Linotype" w:hAnsi="Palatino Linotype"/>
          <w:b/>
          <w:smallCaps/>
          <w:sz w:val="26"/>
          <w:szCs w:val="26"/>
        </w:rPr>
        <w:t>P</w:t>
      </w:r>
      <w:r w:rsidR="00567810" w:rsidRPr="00D130B5">
        <w:rPr>
          <w:rFonts w:ascii="Palatino Linotype" w:hAnsi="Palatino Linotype"/>
          <w:b/>
          <w:smallCaps/>
          <w:sz w:val="26"/>
          <w:szCs w:val="26"/>
        </w:rPr>
        <w:t xml:space="preserve">artecipazione a </w:t>
      </w:r>
      <w:r w:rsidR="007C6C0D" w:rsidRPr="00D130B5">
        <w:rPr>
          <w:rFonts w:ascii="Palatino Linotype" w:hAnsi="Palatino Linotype"/>
          <w:b/>
          <w:smallCaps/>
          <w:sz w:val="26"/>
          <w:szCs w:val="26"/>
        </w:rPr>
        <w:t>f</w:t>
      </w:r>
      <w:r w:rsidR="00567810" w:rsidRPr="00D130B5">
        <w:rPr>
          <w:rFonts w:ascii="Palatino Linotype" w:hAnsi="Palatino Linotype"/>
          <w:b/>
          <w:smallCaps/>
          <w:sz w:val="26"/>
          <w:szCs w:val="26"/>
        </w:rPr>
        <w:t>iere internazionali</w:t>
      </w:r>
    </w:p>
    <w:p w:rsidR="007C6C0D" w:rsidRPr="00D130B5" w:rsidRDefault="007C6C0D" w:rsidP="007C6C0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6"/>
          <w:szCs w:val="26"/>
        </w:rPr>
      </w:pP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Participation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in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international</w:t>
      </w:r>
      <w:proofErr w:type="spellEnd"/>
      <w:r w:rsidRPr="00D130B5">
        <w:rPr>
          <w:rFonts w:ascii="Palatino Linotype" w:hAnsi="Palatino Linotype"/>
          <w:b/>
          <w:smallCaps/>
          <w:sz w:val="26"/>
          <w:szCs w:val="26"/>
        </w:rPr>
        <w:t xml:space="preserve"> </w:t>
      </w:r>
      <w:proofErr w:type="spellStart"/>
      <w:r w:rsidRPr="00D130B5">
        <w:rPr>
          <w:rFonts w:ascii="Palatino Linotype" w:hAnsi="Palatino Linotype"/>
          <w:b/>
          <w:smallCaps/>
          <w:sz w:val="26"/>
          <w:szCs w:val="26"/>
        </w:rPr>
        <w:t>fair</w:t>
      </w:r>
      <w:r w:rsidR="00D40650" w:rsidRPr="00D130B5">
        <w:rPr>
          <w:rFonts w:ascii="Palatino Linotype" w:hAnsi="Palatino Linotype"/>
          <w:b/>
          <w:smallCaps/>
          <w:sz w:val="26"/>
          <w:szCs w:val="26"/>
        </w:rPr>
        <w:t>s</w:t>
      </w:r>
      <w:proofErr w:type="spellEnd"/>
    </w:p>
    <w:p w:rsidR="007C6C0D" w:rsidRPr="00D130B5" w:rsidRDefault="007C6C0D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tbl>
      <w:tblPr>
        <w:tblW w:w="10139" w:type="dxa"/>
        <w:tblInd w:w="-108" w:type="dxa"/>
        <w:tblLayout w:type="fixed"/>
        <w:tblLook w:val="0400"/>
      </w:tblPr>
      <w:tblGrid>
        <w:gridCol w:w="1634"/>
        <w:gridCol w:w="3685"/>
        <w:gridCol w:w="1134"/>
        <w:gridCol w:w="3686"/>
      </w:tblGrid>
      <w:tr w:rsidR="00422389" w:rsidRPr="00D130B5" w:rsidTr="00422389">
        <w:trPr>
          <w:trHeight w:val="127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Paese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Country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Fiera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Trade</w:t>
            </w:r>
            <w:proofErr w:type="spellEnd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 xml:space="preserve"> Fair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Anno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Modalità di partecipazione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(</w:t>
            </w:r>
            <w:r w:rsidRPr="002030DB">
              <w:rPr>
                <w:rFonts w:ascii="Palatino Linotype" w:hAnsi="Palatino Linotype"/>
                <w:smallCaps/>
                <w:sz w:val="24"/>
                <w:szCs w:val="24"/>
              </w:rPr>
              <w:t>espositore o v</w:t>
            </w:r>
            <w:r w:rsidRPr="002030DB">
              <w:rPr>
                <w:rFonts w:ascii="Palatino Linotype" w:hAnsi="Palatino Linotype"/>
                <w:smallCaps/>
                <w:sz w:val="24"/>
                <w:szCs w:val="24"/>
              </w:rPr>
              <w:t>i</w:t>
            </w:r>
            <w:r w:rsidRPr="002030DB">
              <w:rPr>
                <w:rFonts w:ascii="Palatino Linotype" w:hAnsi="Palatino Linotype"/>
                <w:smallCaps/>
                <w:sz w:val="24"/>
                <w:szCs w:val="24"/>
              </w:rPr>
              <w:t>sitatore)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Type of participation</w:t>
            </w:r>
          </w:p>
          <w:p w:rsidR="00422389" w:rsidRPr="00D130B5" w:rsidRDefault="00422389" w:rsidP="00422389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(exhibitor or vis</w:t>
            </w:r>
            <w:r w:rsidRPr="00D130B5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i</w:t>
            </w:r>
            <w:r w:rsidRPr="00D130B5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tor)</w:t>
            </w: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</w:tr>
      <w:tr w:rsidR="00422389" w:rsidRPr="00D130B5" w:rsidTr="00422389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89" w:rsidRPr="00D130B5" w:rsidRDefault="00422389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</w:tr>
    </w:tbl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540133" w:rsidRPr="00D130B5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567810" w:rsidRPr="00D130B5" w:rsidRDefault="00567810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567810" w:rsidRPr="00D130B5" w:rsidTr="00A0273F">
        <w:tc>
          <w:tcPr>
            <w:tcW w:w="4889" w:type="dxa"/>
          </w:tcPr>
          <w:p w:rsidR="00567810" w:rsidRPr="00D130B5" w:rsidRDefault="00567810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z w:val="24"/>
                <w:szCs w:val="24"/>
              </w:rPr>
              <w:t>Luogo e data</w:t>
            </w:r>
          </w:p>
          <w:p w:rsidR="00422389" w:rsidRPr="00D130B5" w:rsidRDefault="00422389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567810" w:rsidRPr="00D130B5" w:rsidRDefault="00567810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z w:val="24"/>
                <w:szCs w:val="24"/>
              </w:rPr>
              <w:t>_________________</w:t>
            </w:r>
          </w:p>
          <w:p w:rsidR="00567810" w:rsidRPr="00D130B5" w:rsidRDefault="00567810" w:rsidP="009308C7">
            <w:pPr>
              <w:pStyle w:val="normal"/>
              <w:spacing w:after="0" w:line="240" w:lineRule="auto"/>
              <w:ind w:firstLine="0"/>
              <w:rPr>
                <w:rFonts w:ascii="Palatino Linotype" w:hAnsi="Palatino Linotype"/>
                <w:smallCaps/>
                <w:sz w:val="24"/>
                <w:szCs w:val="24"/>
              </w:rPr>
            </w:pPr>
          </w:p>
        </w:tc>
        <w:tc>
          <w:tcPr>
            <w:tcW w:w="4889" w:type="dxa"/>
          </w:tcPr>
          <w:p w:rsidR="00567810" w:rsidRPr="00D130B5" w:rsidRDefault="00567810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z w:val="24"/>
                <w:szCs w:val="24"/>
              </w:rPr>
              <w:t>Firma del legale rappresentante</w:t>
            </w:r>
          </w:p>
          <w:p w:rsidR="00422389" w:rsidRPr="00D130B5" w:rsidRDefault="00422389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567810" w:rsidRPr="00D130B5" w:rsidRDefault="00567810" w:rsidP="00567810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D130B5">
              <w:rPr>
                <w:rFonts w:ascii="Palatino Linotype" w:hAnsi="Palatino Linotype"/>
                <w:smallCaps/>
                <w:sz w:val="24"/>
                <w:szCs w:val="24"/>
              </w:rPr>
              <w:t>____________________________________</w:t>
            </w:r>
          </w:p>
        </w:tc>
      </w:tr>
    </w:tbl>
    <w:p w:rsidR="0006048F" w:rsidRPr="00897DE8" w:rsidRDefault="0006048F" w:rsidP="00567810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sectPr w:rsidR="0006048F" w:rsidRPr="00897DE8" w:rsidSect="00B65009">
      <w:head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1134" w:footer="70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612" w:rsidRDefault="00B04612">
      <w:pPr>
        <w:spacing w:after="0" w:line="240" w:lineRule="auto"/>
      </w:pPr>
      <w:r>
        <w:separator/>
      </w:r>
    </w:p>
  </w:endnote>
  <w:endnote w:type="continuationSeparator" w:id="0">
    <w:p w:rsidR="00B04612" w:rsidRDefault="00B0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A51" w:rsidRPr="00E67708" w:rsidRDefault="00BB198B" w:rsidP="00256A51">
    <w:pPr>
      <w:pStyle w:val="Pidipagina"/>
      <w:rPr>
        <w:rFonts w:ascii="Palatino Linotype" w:hAnsi="Palatino Linotype" w:cs="Calibri"/>
        <w:noProof/>
        <w:color w:val="071D49"/>
        <w:sz w:val="16"/>
        <w:szCs w:val="16"/>
      </w:rPr>
    </w:pPr>
    <w:r w:rsidRPr="00BB198B">
      <w:rPr>
        <w:rFonts w:ascii="Palatino Linotype" w:hAnsi="Palatino Linotype" w:cs="Calibri"/>
        <w:noProof/>
        <w:sz w:val="16"/>
        <w:szCs w:val="16"/>
      </w:rPr>
      <w:pict>
        <v:shape id="Connettore 1 5" o:spid="_x0000_s1039" style="position:absolute;margin-left:-9pt;margin-top:.35pt;width:3.55pt;height:51pt;z-index:251656704;visibility:visible" coordsize="0,495303" o:spt="100" adj="0,,0" path="m,l1,495303e" filled="f" strokecolor="#009fdf">
          <v:stroke joinstyle="round"/>
          <v:formulas/>
          <v:path arrowok="t" o:connecttype="custom" o:connectlocs="1,0;1,247652;1,495303;0,247652;0,0;1,495303" o:connectangles="270,0,90,180,90,270" textboxrect="0,0,0,495303"/>
        </v:shape>
      </w:pict>
    </w:r>
    <w:r w:rsidR="00256A51" w:rsidRPr="00E67708">
      <w:rPr>
        <w:rFonts w:ascii="Palatino Linotype" w:hAnsi="Palatino Linotype" w:cs="Calibri"/>
        <w:noProof/>
        <w:color w:val="071D49"/>
        <w:sz w:val="16"/>
        <w:szCs w:val="16"/>
      </w:rPr>
      <w:t>Camera di commercio Brindisi-Taranto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>sede legale: Cittadella delle imprese - viale Virgilio, 152 - 74121 Taranto (TA) - tel. +39 099 7783111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 xml:space="preserve">sede </w:t>
    </w:r>
    <w:r w:rsidR="00900166" w:rsidRPr="00E67708">
      <w:rPr>
        <w:rFonts w:ascii="Palatino Linotype" w:hAnsi="Palatino Linotype" w:cs="Calibri"/>
        <w:color w:val="071D49"/>
        <w:sz w:val="16"/>
      </w:rPr>
      <w:t>di Brindisi:</w:t>
    </w:r>
    <w:r w:rsidRPr="00E67708">
      <w:rPr>
        <w:rFonts w:ascii="Palatino Linotype" w:hAnsi="Palatino Linotype" w:cs="Calibri"/>
        <w:color w:val="071D49"/>
        <w:sz w:val="16"/>
      </w:rPr>
      <w:t xml:space="preserve"> via Bastioni Carlo V, 4/6 - 72100 Brindisi (BR) - tel. +39 0831 228111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 xml:space="preserve">partita IVA e codice fiscale: 03345590735 - </w:t>
    </w:r>
    <w:hyperlink r:id="rId1" w:history="1">
      <w:r w:rsidRPr="00E67708">
        <w:rPr>
          <w:rStyle w:val="Collegamentoipertestuale"/>
          <w:rFonts w:ascii="Palatino Linotype" w:hAnsi="Palatino Linotype" w:cs="Calibri"/>
          <w:sz w:val="16"/>
        </w:rPr>
        <w:t>www.brta.camcom.it</w:t>
      </w:r>
    </w:hyperlink>
  </w:p>
  <w:p w:rsidR="00331D3C" w:rsidRPr="00E67708" w:rsidRDefault="00E67708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>internazionalizzazione</w:t>
    </w:r>
    <w:r w:rsidR="00256A51" w:rsidRPr="00E67708">
      <w:rPr>
        <w:rFonts w:ascii="Palatino Linotype" w:hAnsi="Palatino Linotype" w:cs="Calibri"/>
        <w:color w:val="071D49"/>
        <w:sz w:val="16"/>
      </w:rPr>
      <w:t>@brta.camcom.it - PEC cameradicommercio@pec.brta.camcom.it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612" w:rsidRDefault="00B046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4612" w:rsidRDefault="00B04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6" w:rsidRDefault="00540133" w:rsidP="0063215F">
    <w:pPr>
      <w:pStyle w:val="Intestazione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-380317</wp:posOffset>
          </wp:positionH>
          <wp:positionV relativeFrom="paragraph">
            <wp:posOffset>-105941</wp:posOffset>
          </wp:positionV>
          <wp:extent cx="2312651" cy="416257"/>
          <wp:effectExtent l="19050" t="0" r="0" b="0"/>
          <wp:wrapNone/>
          <wp:docPr id="17" name="Immagine 19" descr="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" descr="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651" cy="4162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1D56" w:rsidRDefault="00C71D56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C71D56" w:rsidRDefault="00C71D56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6" w:rsidRPr="00A2243A" w:rsidRDefault="00540133">
    <w:pPr>
      <w:pStyle w:val="Intestazione"/>
      <w:rPr>
        <w:rFonts w:cs="Calibri"/>
      </w:rPr>
    </w:pPr>
    <w:r>
      <w:rPr>
        <w:rFonts w:cs="Calibri"/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-728335</wp:posOffset>
          </wp:positionH>
          <wp:positionV relativeFrom="paragraph">
            <wp:posOffset>-720090</wp:posOffset>
          </wp:positionV>
          <wp:extent cx="7559741" cy="1555845"/>
          <wp:effectExtent l="19050" t="0" r="3109" b="0"/>
          <wp:wrapNone/>
          <wp:docPr id="16" name="Immagine 18" descr="BRINDISI-TARANTO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" descr="BRINDISI-TARANTO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741" cy="1555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1D56" w:rsidRPr="00A2243A" w:rsidRDefault="00C71D56">
    <w:pPr>
      <w:pStyle w:val="Intestazione"/>
      <w:rPr>
        <w:rFonts w:cs="Calibri"/>
        <w:spacing w:val="-20"/>
      </w:rPr>
    </w:pPr>
  </w:p>
  <w:p w:rsidR="00C71D56" w:rsidRPr="00A2243A" w:rsidRDefault="00C71D56" w:rsidP="00674E91">
    <w:pPr>
      <w:pStyle w:val="Intestazione"/>
      <w:tabs>
        <w:tab w:val="clear" w:pos="4819"/>
        <w:tab w:val="clear" w:pos="9638"/>
        <w:tab w:val="left" w:pos="935"/>
      </w:tabs>
      <w:ind w:left="-364"/>
      <w:rPr>
        <w:rFonts w:cs="Calibri"/>
        <w:spacing w:val="-20"/>
      </w:rPr>
    </w:pPr>
  </w:p>
  <w:p w:rsidR="00C71D56" w:rsidRPr="00A2243A" w:rsidRDefault="00C71D56">
    <w:pPr>
      <w:pStyle w:val="Intestazione"/>
      <w:rPr>
        <w:rFonts w:cs="Calibri"/>
        <w:spacing w:val="-20"/>
      </w:rPr>
    </w:pPr>
  </w:p>
  <w:p w:rsidR="00C71D56" w:rsidRPr="00A2243A" w:rsidRDefault="00C71D56">
    <w:pPr>
      <w:pStyle w:val="Intestazione"/>
      <w:rPr>
        <w:rFonts w:cs="Calibri"/>
        <w:spacing w:val="-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24666"/>
    <w:multiLevelType w:val="hybridMultilevel"/>
    <w:tmpl w:val="07A827E2"/>
    <w:lvl w:ilvl="0" w:tplc="2536CB26">
      <w:start w:val="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E07E7"/>
    <w:multiLevelType w:val="multilevel"/>
    <w:tmpl w:val="BDF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817DDC"/>
    <w:multiLevelType w:val="multilevel"/>
    <w:tmpl w:val="8078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521BD6"/>
    <w:multiLevelType w:val="hybridMultilevel"/>
    <w:tmpl w:val="03D666CA"/>
    <w:lvl w:ilvl="0" w:tplc="F95A853E">
      <w:start w:val="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D7B26"/>
    <w:multiLevelType w:val="multilevel"/>
    <w:tmpl w:val="5160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F4B1A"/>
    <w:rsid w:val="00036AFE"/>
    <w:rsid w:val="0006048F"/>
    <w:rsid w:val="000E7A53"/>
    <w:rsid w:val="00114A99"/>
    <w:rsid w:val="0016233A"/>
    <w:rsid w:val="001624C5"/>
    <w:rsid w:val="001C3FD6"/>
    <w:rsid w:val="001D6DE8"/>
    <w:rsid w:val="002030DB"/>
    <w:rsid w:val="002030DC"/>
    <w:rsid w:val="00234F53"/>
    <w:rsid w:val="00256A51"/>
    <w:rsid w:val="002A311A"/>
    <w:rsid w:val="002C1181"/>
    <w:rsid w:val="002E56FE"/>
    <w:rsid w:val="002E7979"/>
    <w:rsid w:val="00307B8F"/>
    <w:rsid w:val="00320EFF"/>
    <w:rsid w:val="00331D3C"/>
    <w:rsid w:val="00342BE1"/>
    <w:rsid w:val="00352EA9"/>
    <w:rsid w:val="003A4B44"/>
    <w:rsid w:val="003C51D6"/>
    <w:rsid w:val="003F084B"/>
    <w:rsid w:val="003F69D6"/>
    <w:rsid w:val="0040094E"/>
    <w:rsid w:val="0041689A"/>
    <w:rsid w:val="00422389"/>
    <w:rsid w:val="0042636A"/>
    <w:rsid w:val="00452DF4"/>
    <w:rsid w:val="004A36B5"/>
    <w:rsid w:val="004B0C2D"/>
    <w:rsid w:val="004B59AE"/>
    <w:rsid w:val="004D0DC5"/>
    <w:rsid w:val="0051776E"/>
    <w:rsid w:val="0052225F"/>
    <w:rsid w:val="00522E09"/>
    <w:rsid w:val="005340A2"/>
    <w:rsid w:val="00540133"/>
    <w:rsid w:val="005411D4"/>
    <w:rsid w:val="00542752"/>
    <w:rsid w:val="0056480D"/>
    <w:rsid w:val="00567810"/>
    <w:rsid w:val="005761DC"/>
    <w:rsid w:val="00591ADC"/>
    <w:rsid w:val="005B3AE8"/>
    <w:rsid w:val="0063215F"/>
    <w:rsid w:val="00674E91"/>
    <w:rsid w:val="00676AEB"/>
    <w:rsid w:val="006E48F3"/>
    <w:rsid w:val="007460DD"/>
    <w:rsid w:val="007C6C0D"/>
    <w:rsid w:val="008062EF"/>
    <w:rsid w:val="0081495F"/>
    <w:rsid w:val="00843725"/>
    <w:rsid w:val="00845AEE"/>
    <w:rsid w:val="0086436D"/>
    <w:rsid w:val="00873A38"/>
    <w:rsid w:val="00897DE8"/>
    <w:rsid w:val="00900166"/>
    <w:rsid w:val="00910BCC"/>
    <w:rsid w:val="009308C7"/>
    <w:rsid w:val="0093137F"/>
    <w:rsid w:val="00932CEA"/>
    <w:rsid w:val="009E18B8"/>
    <w:rsid w:val="00A0273F"/>
    <w:rsid w:val="00A2243A"/>
    <w:rsid w:val="00A305F2"/>
    <w:rsid w:val="00A35D1B"/>
    <w:rsid w:val="00A36D4A"/>
    <w:rsid w:val="00A60FA2"/>
    <w:rsid w:val="00A9665D"/>
    <w:rsid w:val="00AE09FB"/>
    <w:rsid w:val="00AF4B1A"/>
    <w:rsid w:val="00B04612"/>
    <w:rsid w:val="00B23D3A"/>
    <w:rsid w:val="00B65009"/>
    <w:rsid w:val="00B84DBF"/>
    <w:rsid w:val="00BB198B"/>
    <w:rsid w:val="00BE3979"/>
    <w:rsid w:val="00C0173C"/>
    <w:rsid w:val="00C51506"/>
    <w:rsid w:val="00C71D56"/>
    <w:rsid w:val="00C95839"/>
    <w:rsid w:val="00CB4216"/>
    <w:rsid w:val="00CC21D7"/>
    <w:rsid w:val="00CF7F78"/>
    <w:rsid w:val="00D07E86"/>
    <w:rsid w:val="00D130B5"/>
    <w:rsid w:val="00D40650"/>
    <w:rsid w:val="00D93180"/>
    <w:rsid w:val="00DC5571"/>
    <w:rsid w:val="00E177AB"/>
    <w:rsid w:val="00E6136C"/>
    <w:rsid w:val="00E67708"/>
    <w:rsid w:val="00EA5567"/>
    <w:rsid w:val="00ED6547"/>
    <w:rsid w:val="00F05B9D"/>
    <w:rsid w:val="00F61EB9"/>
    <w:rsid w:val="00F6524F"/>
    <w:rsid w:val="00F6537E"/>
    <w:rsid w:val="00FB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84DB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rsid w:val="00B8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  <w:rsid w:val="00B84DBF"/>
  </w:style>
  <w:style w:type="paragraph" w:styleId="Pidipagina">
    <w:name w:val="footer"/>
    <w:basedOn w:val="Normale"/>
    <w:uiPriority w:val="99"/>
    <w:rsid w:val="00B8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  <w:rsid w:val="00B84DBF"/>
  </w:style>
  <w:style w:type="paragraph" w:styleId="Testofumetto">
    <w:name w:val="Balloon Text"/>
    <w:basedOn w:val="Normale"/>
    <w:rsid w:val="00B8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B84DB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84DBF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256A5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2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40133"/>
    <w:pPr>
      <w:spacing w:after="200" w:line="276" w:lineRule="auto"/>
      <w:ind w:hanging="1"/>
    </w:pPr>
    <w:rPr>
      <w:rFonts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4A36B5"/>
    <w:rPr>
      <w:b/>
      <w:bCs/>
    </w:rPr>
  </w:style>
  <w:style w:type="character" w:customStyle="1" w:styleId="inqyif">
    <w:name w:val="inqyif"/>
    <w:basedOn w:val="Carpredefinitoparagrafo"/>
    <w:rsid w:val="004A36B5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C6C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C6C0D"/>
    <w:rPr>
      <w:rFonts w:ascii="Courier New" w:eastAsia="Times New Roman" w:hAnsi="Courier New" w:cs="Courier New"/>
    </w:rPr>
  </w:style>
  <w:style w:type="character" w:customStyle="1" w:styleId="y2iqfc">
    <w:name w:val="y2iqfc"/>
    <w:basedOn w:val="Carpredefinitoparagrafo"/>
    <w:rsid w:val="007C6C0D"/>
  </w:style>
  <w:style w:type="character" w:styleId="Numeropagina">
    <w:name w:val="page number"/>
    <w:basedOn w:val="Carpredefinitoparagrafo"/>
    <w:uiPriority w:val="99"/>
    <w:unhideWhenUsed/>
    <w:rsid w:val="002030DC"/>
    <w:rPr>
      <w:rFonts w:eastAsiaTheme="minorEastAsia" w:cstheme="minorBidi"/>
      <w:bCs w:val="0"/>
      <w:iCs w:val="0"/>
      <w:szCs w:val="22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625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t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aa-TA09\AppData\Local\Temp\4577bbd2-0fdf-49b9-95dc-a0a81400862b_Cdc%20Brindisi%20Taranto.zip.62b\Cdc%20Brindisi%20Taranto\Carta%20intestata\Modello%20ci%20opera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E0699-023E-44AE-AB25-D439DE56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ci operativa.dot</Template>
  <TotalTime>174</TotalTime>
  <Pages>5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3882</CharactersWithSpaces>
  <SharedDoc>false</SharedDoc>
  <HLinks>
    <vt:vector size="6" baseType="variant">
      <vt:variant>
        <vt:i4>3801208</vt:i4>
      </vt:variant>
      <vt:variant>
        <vt:i4>6</vt:i4>
      </vt:variant>
      <vt:variant>
        <vt:i4>0</vt:i4>
      </vt:variant>
      <vt:variant>
        <vt:i4>5</vt:i4>
      </vt:variant>
      <vt:variant>
        <vt:lpwstr>http://www.brta.camcom.it/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Cciaa-TA09</dc:creator>
  <cp:lastModifiedBy>eta0053</cp:lastModifiedBy>
  <cp:revision>18</cp:revision>
  <cp:lastPrinted>2026-07-28T10:51:00Z</cp:lastPrinted>
  <dcterms:created xsi:type="dcterms:W3CDTF">2025-03-18T14:38:00Z</dcterms:created>
  <dcterms:modified xsi:type="dcterms:W3CDTF">2026-07-28T10:53:00Z</dcterms:modified>
</cp:coreProperties>
</file>